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2FA" w:rsidRDefault="005A02FA" w:rsidP="009B0755">
      <w:pPr>
        <w:spacing w:after="0"/>
        <w:jc w:val="right"/>
      </w:pPr>
      <w:r>
        <w:t xml:space="preserve">Директору Филиала </w:t>
      </w:r>
    </w:p>
    <w:p w:rsidR="005A02FA" w:rsidRDefault="005A02FA" w:rsidP="009B0755">
      <w:pPr>
        <w:spacing w:after="0"/>
        <w:jc w:val="right"/>
      </w:pPr>
      <w:r>
        <w:t>ФГБУ "ЦНИИП Минстроя России"</w:t>
      </w:r>
    </w:p>
    <w:p w:rsidR="005A02FA" w:rsidRDefault="005A02FA" w:rsidP="009B0755">
      <w:pPr>
        <w:spacing w:after="0"/>
        <w:jc w:val="right"/>
      </w:pPr>
      <w:r>
        <w:t>НИИТИАГ</w:t>
      </w:r>
    </w:p>
    <w:p w:rsidR="005A02FA" w:rsidRDefault="005A02FA" w:rsidP="009B0755">
      <w:pPr>
        <w:spacing w:after="0"/>
        <w:jc w:val="right"/>
      </w:pPr>
      <w:r>
        <w:t>Бондаренко И.А.</w:t>
      </w:r>
    </w:p>
    <w:p w:rsidR="005A02FA" w:rsidRDefault="005A02FA" w:rsidP="009B0755">
      <w:pPr>
        <w:spacing w:after="0"/>
        <w:jc w:val="right"/>
      </w:pPr>
      <w:r>
        <w:t>от ........................</w:t>
      </w:r>
      <w:r w:rsidRPr="009B0755">
        <w:rPr>
          <w:i/>
        </w:rPr>
        <w:t>должность,</w:t>
      </w:r>
      <w:r>
        <w:t xml:space="preserve"> </w:t>
      </w:r>
    </w:p>
    <w:p w:rsidR="005A02FA" w:rsidRPr="009B0755" w:rsidRDefault="005A02FA" w:rsidP="009B0755">
      <w:pPr>
        <w:spacing w:after="0"/>
        <w:jc w:val="right"/>
        <w:rPr>
          <w:i/>
        </w:rPr>
      </w:pPr>
      <w:r>
        <w:rPr>
          <w:i/>
        </w:rPr>
        <w:t>....................</w:t>
      </w:r>
      <w:r w:rsidRPr="009B0755">
        <w:rPr>
          <w:i/>
        </w:rPr>
        <w:t xml:space="preserve">подразделение </w:t>
      </w:r>
    </w:p>
    <w:p w:rsidR="005A02FA" w:rsidRPr="009B0755" w:rsidRDefault="005A02FA" w:rsidP="009B0755">
      <w:pPr>
        <w:spacing w:after="0"/>
        <w:jc w:val="right"/>
        <w:rPr>
          <w:i/>
        </w:rPr>
      </w:pPr>
      <w:r>
        <w:rPr>
          <w:i/>
        </w:rPr>
        <w:t>....................................</w:t>
      </w:r>
      <w:r w:rsidRPr="009B0755">
        <w:rPr>
          <w:i/>
        </w:rPr>
        <w:t>ФИО</w:t>
      </w:r>
    </w:p>
    <w:p w:rsidR="005A02FA" w:rsidRDefault="005A02FA"/>
    <w:p w:rsidR="005A02FA" w:rsidRDefault="005A02FA"/>
    <w:p w:rsidR="005A02FA" w:rsidRDefault="005A02FA" w:rsidP="009B0755">
      <w:pPr>
        <w:jc w:val="center"/>
      </w:pPr>
      <w:r>
        <w:t>Заявление.</w:t>
      </w:r>
    </w:p>
    <w:p w:rsidR="005A02FA" w:rsidRDefault="005A02FA" w:rsidP="009B0755">
      <w:pPr>
        <w:jc w:val="center"/>
      </w:pPr>
    </w:p>
    <w:p w:rsidR="005A02FA" w:rsidRDefault="005A02FA" w:rsidP="00B50E9B">
      <w:pPr>
        <w:spacing w:after="0"/>
        <w:jc w:val="center"/>
      </w:pPr>
    </w:p>
    <w:p w:rsidR="005A02FA" w:rsidRDefault="005A02FA" w:rsidP="000F6024">
      <w:pPr>
        <w:spacing w:after="0"/>
        <w:ind w:firstLine="708"/>
        <w:jc w:val="both"/>
      </w:pPr>
      <w:r>
        <w:t>Прошу перечислить мне аванс на командировку в .......................................................(</w:t>
      </w:r>
      <w:r w:rsidRPr="007254C4">
        <w:rPr>
          <w:i/>
        </w:rPr>
        <w:t>город, при необходимости, страна</w:t>
      </w:r>
      <w:r>
        <w:t xml:space="preserve">) сроком на .................... дней (с................. по...........................). </w:t>
      </w:r>
    </w:p>
    <w:p w:rsidR="005A02FA" w:rsidRDefault="005A02FA" w:rsidP="000F6024">
      <w:pPr>
        <w:spacing w:after="0"/>
        <w:jc w:val="both"/>
      </w:pPr>
      <w:r>
        <w:t xml:space="preserve">в размере: </w:t>
      </w:r>
    </w:p>
    <w:p w:rsidR="005A02FA" w:rsidRDefault="005A02FA" w:rsidP="000F6024">
      <w:pPr>
        <w:spacing w:after="0"/>
        <w:jc w:val="both"/>
      </w:pPr>
      <w:r>
        <w:t>проживание по 550 р. в сутки</w:t>
      </w:r>
      <w:r>
        <w:tab/>
        <w:t>............. р.</w:t>
      </w:r>
    </w:p>
    <w:p w:rsidR="005A02FA" w:rsidRDefault="005A02FA" w:rsidP="000F6024">
      <w:pPr>
        <w:spacing w:after="0"/>
        <w:jc w:val="both"/>
      </w:pPr>
      <w:r>
        <w:t xml:space="preserve">проезд: </w:t>
      </w:r>
      <w:r>
        <w:tab/>
      </w:r>
      <w:r>
        <w:tab/>
        <w:t xml:space="preserve">туда </w:t>
      </w:r>
      <w:r>
        <w:tab/>
      </w:r>
      <w:r>
        <w:tab/>
        <w:t xml:space="preserve">............. р. </w:t>
      </w:r>
      <w:bookmarkStart w:id="0" w:name="_GoBack"/>
      <w:bookmarkEnd w:id="0"/>
    </w:p>
    <w:p w:rsidR="005A02FA" w:rsidRDefault="005A02FA" w:rsidP="000F6024">
      <w:pPr>
        <w:spacing w:after="0"/>
        <w:ind w:left="1416" w:firstLine="708"/>
        <w:jc w:val="both"/>
      </w:pPr>
      <w:r>
        <w:t xml:space="preserve">обратно </w:t>
      </w:r>
      <w:r>
        <w:tab/>
        <w:t>............. р.</w:t>
      </w:r>
      <w:r>
        <w:tab/>
      </w:r>
    </w:p>
    <w:p w:rsidR="005A02FA" w:rsidRDefault="005A02FA" w:rsidP="000F6024">
      <w:pPr>
        <w:spacing w:after="0"/>
        <w:jc w:val="both"/>
      </w:pPr>
      <w:r>
        <w:t>суточные по 100 р. в сутки</w:t>
      </w:r>
      <w:r>
        <w:tab/>
      </w:r>
      <w:r>
        <w:tab/>
        <w:t>............. р.</w:t>
      </w:r>
    </w:p>
    <w:p w:rsidR="005A02FA" w:rsidRPr="00403D37" w:rsidRDefault="005A02FA" w:rsidP="000F6024">
      <w:pPr>
        <w:spacing w:after="0"/>
        <w:jc w:val="both"/>
        <w:rPr>
          <w:b/>
        </w:rPr>
      </w:pPr>
      <w:r w:rsidRPr="00403D37">
        <w:rPr>
          <w:b/>
        </w:rPr>
        <w:t>итого:</w:t>
      </w:r>
      <w:r w:rsidRPr="00403D37">
        <w:rPr>
          <w:b/>
        </w:rPr>
        <w:tab/>
      </w:r>
      <w:r w:rsidRPr="00403D37">
        <w:rPr>
          <w:b/>
        </w:rPr>
        <w:tab/>
      </w:r>
      <w:r w:rsidRPr="00403D37">
        <w:rPr>
          <w:b/>
        </w:rPr>
        <w:tab/>
      </w:r>
      <w:r w:rsidRPr="00403D37">
        <w:rPr>
          <w:b/>
        </w:rPr>
        <w:tab/>
      </w:r>
      <w:r w:rsidRPr="00403D37">
        <w:rPr>
          <w:b/>
        </w:rPr>
        <w:tab/>
        <w:t>............. р.</w:t>
      </w:r>
    </w:p>
    <w:p w:rsidR="005A02FA" w:rsidRDefault="005A02FA" w:rsidP="000F6024">
      <w:pPr>
        <w:jc w:val="both"/>
      </w:pPr>
    </w:p>
    <w:p w:rsidR="005A02FA" w:rsidRDefault="005A02FA" w:rsidP="000F6024">
      <w:pPr>
        <w:jc w:val="both"/>
      </w:pPr>
    </w:p>
    <w:p w:rsidR="005A02FA" w:rsidRDefault="005A02FA" w:rsidP="000F6024">
      <w:pPr>
        <w:jc w:val="both"/>
      </w:pPr>
    </w:p>
    <w:p w:rsidR="005A02FA" w:rsidRDefault="005A02FA" w:rsidP="000F6024">
      <w:pPr>
        <w:jc w:val="both"/>
      </w:pPr>
      <w:r>
        <w:t>Число, подпись</w:t>
      </w:r>
    </w:p>
    <w:sectPr w:rsidR="005A02FA" w:rsidSect="00955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0755"/>
    <w:rsid w:val="000614D3"/>
    <w:rsid w:val="00080DA6"/>
    <w:rsid w:val="00096018"/>
    <w:rsid w:val="000A76C7"/>
    <w:rsid w:val="000C022A"/>
    <w:rsid w:val="000E0F99"/>
    <w:rsid w:val="000E4A52"/>
    <w:rsid w:val="000F6024"/>
    <w:rsid w:val="00144F74"/>
    <w:rsid w:val="001A5798"/>
    <w:rsid w:val="001C770A"/>
    <w:rsid w:val="002331D6"/>
    <w:rsid w:val="00246B33"/>
    <w:rsid w:val="00262324"/>
    <w:rsid w:val="00272979"/>
    <w:rsid w:val="00290F4C"/>
    <w:rsid w:val="002E516E"/>
    <w:rsid w:val="00317FB1"/>
    <w:rsid w:val="00323C03"/>
    <w:rsid w:val="003D27AA"/>
    <w:rsid w:val="00403D37"/>
    <w:rsid w:val="00442AA0"/>
    <w:rsid w:val="0049358F"/>
    <w:rsid w:val="004B5C9A"/>
    <w:rsid w:val="004D4040"/>
    <w:rsid w:val="004E731C"/>
    <w:rsid w:val="004F6E52"/>
    <w:rsid w:val="00503EA0"/>
    <w:rsid w:val="00506CF7"/>
    <w:rsid w:val="00527A63"/>
    <w:rsid w:val="00590AE7"/>
    <w:rsid w:val="005A02FA"/>
    <w:rsid w:val="005D2997"/>
    <w:rsid w:val="00616D69"/>
    <w:rsid w:val="006248C0"/>
    <w:rsid w:val="0063496B"/>
    <w:rsid w:val="006C1685"/>
    <w:rsid w:val="007254C4"/>
    <w:rsid w:val="00752A12"/>
    <w:rsid w:val="007A2A22"/>
    <w:rsid w:val="007B43B3"/>
    <w:rsid w:val="007C524D"/>
    <w:rsid w:val="00804194"/>
    <w:rsid w:val="0082258B"/>
    <w:rsid w:val="00822F9F"/>
    <w:rsid w:val="00835722"/>
    <w:rsid w:val="008D3B5E"/>
    <w:rsid w:val="00925296"/>
    <w:rsid w:val="0095588C"/>
    <w:rsid w:val="009748FE"/>
    <w:rsid w:val="00982617"/>
    <w:rsid w:val="009A2B23"/>
    <w:rsid w:val="009A4D7E"/>
    <w:rsid w:val="009B0755"/>
    <w:rsid w:val="009B36A7"/>
    <w:rsid w:val="00A537BA"/>
    <w:rsid w:val="00A73C1F"/>
    <w:rsid w:val="00A91501"/>
    <w:rsid w:val="00AB71FC"/>
    <w:rsid w:val="00AE1B19"/>
    <w:rsid w:val="00B2677F"/>
    <w:rsid w:val="00B42138"/>
    <w:rsid w:val="00B50E9B"/>
    <w:rsid w:val="00BE032E"/>
    <w:rsid w:val="00C228DC"/>
    <w:rsid w:val="00C31D1C"/>
    <w:rsid w:val="00C51900"/>
    <w:rsid w:val="00CA342B"/>
    <w:rsid w:val="00DB42F7"/>
    <w:rsid w:val="00DB49F2"/>
    <w:rsid w:val="00DF7AE0"/>
    <w:rsid w:val="00E07148"/>
    <w:rsid w:val="00E25AE4"/>
    <w:rsid w:val="00EA0AC4"/>
    <w:rsid w:val="00EA0CFF"/>
    <w:rsid w:val="00EA2964"/>
    <w:rsid w:val="00EB3DB7"/>
    <w:rsid w:val="00F05EC2"/>
    <w:rsid w:val="00F42F62"/>
    <w:rsid w:val="00F81F93"/>
    <w:rsid w:val="00F8611D"/>
    <w:rsid w:val="00F86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F74"/>
    <w:pPr>
      <w:spacing w:after="80"/>
    </w:pPr>
    <w:rPr>
      <w:rFonts w:ascii="Times New Roman" w:eastAsia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E0F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E0F99"/>
    <w:pPr>
      <w:keepNext/>
      <w:spacing w:line="360" w:lineRule="auto"/>
      <w:ind w:firstLine="851"/>
      <w:jc w:val="both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uiPriority w:val="99"/>
    <w:qFormat/>
    <w:rsid w:val="000E0F9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E0F99"/>
    <w:pPr>
      <w:spacing w:before="240" w:after="60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0E0F9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E0F99"/>
    <w:rPr>
      <w:rFonts w:ascii="Times New Roman" w:hAnsi="Times New Roman" w:cs="Times New Roman"/>
      <w:b/>
      <w:i/>
      <w:sz w:val="20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E0F9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0E0F99"/>
    <w:rPr>
      <w:rFonts w:ascii="Times New Roman" w:hAnsi="Times New Roman" w:cs="Times New Roman"/>
      <w:b/>
      <w:bCs/>
      <w:lang w:eastAsia="ru-RU"/>
    </w:rPr>
  </w:style>
  <w:style w:type="paragraph" w:styleId="Subtitle">
    <w:name w:val="Subtitle"/>
    <w:basedOn w:val="Normal"/>
    <w:link w:val="SubtitleChar"/>
    <w:uiPriority w:val="99"/>
    <w:qFormat/>
    <w:rsid w:val="000E0F99"/>
    <w:pPr>
      <w:spacing w:line="480" w:lineRule="auto"/>
      <w:jc w:val="both"/>
    </w:pPr>
    <w:rPr>
      <w:szCs w:val="24"/>
      <w:lang w:val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E0F99"/>
    <w:rPr>
      <w:rFonts w:ascii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99"/>
    <w:qFormat/>
    <w:rsid w:val="000E0F99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0E0F99"/>
    <w:rPr>
      <w:rFonts w:cs="Times New Roman"/>
      <w:i/>
    </w:rPr>
  </w:style>
  <w:style w:type="paragraph" w:styleId="ListParagraph">
    <w:name w:val="List Paragraph"/>
    <w:basedOn w:val="Normal"/>
    <w:uiPriority w:val="99"/>
    <w:qFormat/>
    <w:rsid w:val="000E0F99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n-US"/>
    </w:rPr>
  </w:style>
  <w:style w:type="paragraph" w:customStyle="1" w:styleId="4">
    <w:name w:val="Стиль 4"/>
    <w:uiPriority w:val="99"/>
    <w:rsid w:val="000E0F99"/>
    <w:pPr>
      <w:suppressAutoHyphens/>
      <w:overflowPunct w:val="0"/>
      <w:autoSpaceDE w:val="0"/>
      <w:jc w:val="both"/>
      <w:textAlignment w:val="baseline"/>
    </w:pPr>
    <w:rPr>
      <w:rFonts w:ascii="Times New Roman" w:eastAsia="Times New Roman" w:hAnsi="Times New Roman"/>
      <w:sz w:val="20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95</Words>
  <Characters>542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marat-ksyusha</cp:lastModifiedBy>
  <cp:revision>6</cp:revision>
  <cp:lastPrinted>2016-03-21T14:04:00Z</cp:lastPrinted>
  <dcterms:created xsi:type="dcterms:W3CDTF">2016-03-21T14:02:00Z</dcterms:created>
  <dcterms:modified xsi:type="dcterms:W3CDTF">2016-03-30T09:19:00Z</dcterms:modified>
</cp:coreProperties>
</file>